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B1E99" w14:textId="21A8A82E" w:rsidR="002E5344" w:rsidRPr="00D135FD" w:rsidRDefault="00E17DE1">
      <w:pPr>
        <w:pStyle w:val="Standard"/>
        <w:spacing w:after="202"/>
        <w:jc w:val="right"/>
        <w:rPr>
          <w:rFonts w:ascii="Times New Roman" w:hAnsi="Times New Roman" w:cs="Times New Roman"/>
          <w:b/>
        </w:rPr>
      </w:pPr>
      <w:r w:rsidRPr="00D135FD">
        <w:rPr>
          <w:rFonts w:ascii="Georgia Pro" w:hAnsi="Georgia Pro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58240" behindDoc="1" locked="1" layoutInCell="1" allowOverlap="1" wp14:anchorId="6FEBC13D" wp14:editId="42612830">
            <wp:simplePos x="0" y="0"/>
            <wp:positionH relativeFrom="page">
              <wp:posOffset>0</wp:posOffset>
            </wp:positionH>
            <wp:positionV relativeFrom="page">
              <wp:posOffset>9648825</wp:posOffset>
            </wp:positionV>
            <wp:extent cx="7772400" cy="4114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tterhead-parish-botto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FD">
        <w:rPr>
          <w:rFonts w:ascii="Georgia Pro" w:hAnsi="Georgia Pro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60288" behindDoc="1" locked="1" layoutInCell="1" allowOverlap="1" wp14:anchorId="244F89FD" wp14:editId="1A6D6C81">
            <wp:simplePos x="0" y="0"/>
            <wp:positionH relativeFrom="page">
              <wp:posOffset>0</wp:posOffset>
            </wp:positionH>
            <wp:positionV relativeFrom="page">
              <wp:posOffset>1514475</wp:posOffset>
            </wp:positionV>
            <wp:extent cx="722376" cy="8540496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tterhead-parish-sid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854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5FD">
        <w:rPr>
          <w:rFonts w:ascii="Georgia Pro" w:hAnsi="Georgia Pro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59264" behindDoc="1" locked="1" layoutInCell="1" allowOverlap="1" wp14:anchorId="72E8502D" wp14:editId="5558BA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339" cy="1344168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tterhead-parish-top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39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E3" w:rsidRPr="00D135FD">
        <w:rPr>
          <w:rFonts w:ascii="Times New Roman" w:hAnsi="Times New Roman" w:cs="Times New Roman"/>
        </w:rPr>
        <w:t xml:space="preserve">April </w:t>
      </w:r>
      <w:r w:rsidR="00743A87">
        <w:rPr>
          <w:rFonts w:ascii="Times New Roman" w:hAnsi="Times New Roman" w:cs="Times New Roman"/>
        </w:rPr>
        <w:t>2</w:t>
      </w:r>
      <w:r w:rsidR="00A748A6">
        <w:rPr>
          <w:rFonts w:ascii="Times New Roman" w:hAnsi="Times New Roman" w:cs="Times New Roman"/>
        </w:rPr>
        <w:t>8</w:t>
      </w:r>
      <w:r w:rsidR="002730E3" w:rsidRPr="00D135FD">
        <w:rPr>
          <w:rFonts w:ascii="Times New Roman" w:hAnsi="Times New Roman" w:cs="Times New Roman"/>
        </w:rPr>
        <w:t>, 202</w:t>
      </w:r>
      <w:r w:rsidR="00A748A6">
        <w:rPr>
          <w:rFonts w:ascii="Times New Roman" w:hAnsi="Times New Roman" w:cs="Times New Roman"/>
        </w:rPr>
        <w:t>5</w:t>
      </w:r>
    </w:p>
    <w:p w14:paraId="5A41B344" w14:textId="77777777" w:rsidR="002D27E5" w:rsidRDefault="002D27E5">
      <w:pPr>
        <w:pStyle w:val="Standard"/>
        <w:spacing w:after="202"/>
        <w:jc w:val="right"/>
        <w:rPr>
          <w:rFonts w:ascii="Times New Roman" w:hAnsi="Times New Roman" w:cs="Times New Roman"/>
        </w:rPr>
      </w:pPr>
    </w:p>
    <w:p w14:paraId="25870FD2" w14:textId="77777777" w:rsidR="002D27E5" w:rsidRDefault="002D27E5">
      <w:pPr>
        <w:pStyle w:val="Standard"/>
        <w:spacing w:after="202"/>
        <w:jc w:val="right"/>
        <w:rPr>
          <w:rFonts w:ascii="Times New Roman" w:hAnsi="Times New Roman" w:cs="Times New Roman"/>
        </w:rPr>
      </w:pPr>
    </w:p>
    <w:p w14:paraId="4976B624" w14:textId="77777777" w:rsidR="002D27E5" w:rsidRDefault="002D27E5">
      <w:pPr>
        <w:pStyle w:val="Standard"/>
        <w:spacing w:after="202"/>
        <w:jc w:val="right"/>
        <w:rPr>
          <w:rFonts w:ascii="Times New Roman" w:hAnsi="Times New Roman" w:cs="Times New Roman"/>
        </w:rPr>
      </w:pPr>
    </w:p>
    <w:p w14:paraId="6A366E86" w14:textId="77777777"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742067">
        <w:rPr>
          <w:rFonts w:ascii="Times New Roman" w:hAnsi="Times New Roman" w:cs="Times New Roman"/>
          <w:sz w:val="24"/>
          <w:szCs w:val="24"/>
        </w:rPr>
        <w:t>Dear PSR Parents,</w:t>
      </w:r>
    </w:p>
    <w:p w14:paraId="453AF6A7" w14:textId="77777777"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</w:p>
    <w:p w14:paraId="021534B2" w14:textId="10B34C63" w:rsidR="002D27E5" w:rsidRDefault="002730E3" w:rsidP="002D2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Registration for the 202</w:t>
      </w:r>
      <w:r w:rsidR="00A748A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202</w:t>
      </w:r>
      <w:r w:rsidR="00A748A6">
        <w:rPr>
          <w:rFonts w:ascii="Times New Roman" w:hAnsi="Times New Roman" w:cs="Times New Roman"/>
          <w:sz w:val="24"/>
          <w:szCs w:val="24"/>
        </w:rPr>
        <w:t>6</w:t>
      </w:r>
      <w:r w:rsidR="002D27E5">
        <w:rPr>
          <w:rFonts w:ascii="Times New Roman" w:hAnsi="Times New Roman" w:cs="Times New Roman"/>
          <w:sz w:val="24"/>
          <w:szCs w:val="24"/>
        </w:rPr>
        <w:t xml:space="preserve"> school year </w:t>
      </w:r>
      <w:r w:rsidR="00E36841">
        <w:rPr>
          <w:rFonts w:ascii="Times New Roman" w:hAnsi="Times New Roman" w:cs="Times New Roman"/>
          <w:sz w:val="24"/>
          <w:szCs w:val="24"/>
        </w:rPr>
        <w:t xml:space="preserve">has begun. The Registration, </w:t>
      </w:r>
      <w:r w:rsidR="002D27E5">
        <w:rPr>
          <w:rFonts w:ascii="Times New Roman" w:hAnsi="Times New Roman" w:cs="Times New Roman"/>
          <w:sz w:val="24"/>
          <w:szCs w:val="24"/>
        </w:rPr>
        <w:t>Emergency Medical</w:t>
      </w:r>
      <w:r w:rsidR="00E36841">
        <w:rPr>
          <w:rFonts w:ascii="Times New Roman" w:hAnsi="Times New Roman" w:cs="Times New Roman"/>
          <w:sz w:val="24"/>
          <w:szCs w:val="24"/>
        </w:rPr>
        <w:t xml:space="preserve"> and Tuition</w:t>
      </w:r>
      <w:r w:rsidR="002D27E5">
        <w:rPr>
          <w:rFonts w:ascii="Times New Roman" w:hAnsi="Times New Roman" w:cs="Times New Roman"/>
          <w:sz w:val="24"/>
          <w:szCs w:val="24"/>
        </w:rPr>
        <w:t xml:space="preserve"> </w:t>
      </w:r>
      <w:r w:rsidR="002D27E5" w:rsidRPr="00D135F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forms must be completed and </w:t>
      </w:r>
      <w:r w:rsidRPr="00D135F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tuition received by June </w:t>
      </w:r>
      <w:r w:rsidR="00C17847">
        <w:rPr>
          <w:rFonts w:ascii="Times New Roman" w:hAnsi="Times New Roman" w:cs="Times New Roman"/>
          <w:b/>
          <w:sz w:val="24"/>
          <w:szCs w:val="24"/>
          <w:highlight w:val="yellow"/>
        </w:rPr>
        <w:t>10</w:t>
      </w:r>
      <w:r w:rsidRPr="00D135FD">
        <w:rPr>
          <w:rFonts w:ascii="Times New Roman" w:hAnsi="Times New Roman" w:cs="Times New Roman"/>
          <w:b/>
          <w:sz w:val="24"/>
          <w:szCs w:val="24"/>
          <w:highlight w:val="yellow"/>
        </w:rPr>
        <w:t>, 202</w:t>
      </w:r>
      <w:r w:rsidR="00A748A6">
        <w:rPr>
          <w:rFonts w:ascii="Times New Roman" w:hAnsi="Times New Roman" w:cs="Times New Roman"/>
          <w:b/>
          <w:sz w:val="24"/>
          <w:szCs w:val="24"/>
          <w:highlight w:val="yellow"/>
        </w:rPr>
        <w:t>5</w:t>
      </w:r>
      <w:r w:rsidR="002D27E5" w:rsidRPr="00D135FD">
        <w:rPr>
          <w:rFonts w:ascii="Times New Roman" w:hAnsi="Times New Roman" w:cs="Times New Roman"/>
          <w:b/>
          <w:sz w:val="24"/>
          <w:szCs w:val="24"/>
          <w:highlight w:val="yellow"/>
        </w:rPr>
        <w:t>.</w:t>
      </w:r>
      <w:r w:rsidR="002D27E5">
        <w:rPr>
          <w:rFonts w:ascii="Times New Roman" w:hAnsi="Times New Roman" w:cs="Times New Roman"/>
          <w:sz w:val="24"/>
          <w:szCs w:val="24"/>
        </w:rPr>
        <w:t xml:space="preserve"> This is so that enrollment can be determined and</w:t>
      </w:r>
      <w:r w:rsidR="00E669B1">
        <w:rPr>
          <w:rFonts w:ascii="Times New Roman" w:hAnsi="Times New Roman" w:cs="Times New Roman"/>
          <w:sz w:val="24"/>
          <w:szCs w:val="24"/>
        </w:rPr>
        <w:t xml:space="preserve"> any</w:t>
      </w:r>
      <w:r w:rsidR="002D27E5">
        <w:rPr>
          <w:rFonts w:ascii="Times New Roman" w:hAnsi="Times New Roman" w:cs="Times New Roman"/>
          <w:sz w:val="24"/>
          <w:szCs w:val="24"/>
        </w:rPr>
        <w:t xml:space="preserve"> materials purchased for the school year.</w:t>
      </w:r>
      <w:r w:rsidR="00B21D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9343D8" w14:textId="77777777"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Tuition Form is to be completed per family. The Registration Form (</w:t>
      </w:r>
      <w:r w:rsidRPr="00527EFF">
        <w:rPr>
          <w:rFonts w:ascii="Times New Roman" w:hAnsi="Times New Roman" w:cs="Times New Roman"/>
          <w:b/>
          <w:sz w:val="24"/>
          <w:szCs w:val="24"/>
          <w:highlight w:val="yellow"/>
          <w:u w:val="single"/>
        </w:rPr>
        <w:t>both sides</w:t>
      </w:r>
      <w:r>
        <w:rPr>
          <w:rFonts w:ascii="Times New Roman" w:hAnsi="Times New Roman" w:cs="Times New Roman"/>
          <w:sz w:val="24"/>
          <w:szCs w:val="24"/>
        </w:rPr>
        <w:t xml:space="preserve">) and Emergency Medical Form must be completed for each student. Forms can also be found on and downloaded from the St. Mark Parish website </w:t>
      </w:r>
      <w:hyperlink r:id="rId9" w:history="1">
        <w:r w:rsidRPr="00470E8D">
          <w:rPr>
            <w:rStyle w:val="Hyperlink"/>
            <w:rFonts w:ascii="Times New Roman" w:hAnsi="Times New Roman" w:cs="Times New Roman"/>
            <w:sz w:val="24"/>
            <w:szCs w:val="24"/>
          </w:rPr>
          <w:t>www.stmarkcleveland.com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, under heading </w:t>
      </w:r>
      <w:r w:rsidR="00E36841">
        <w:rPr>
          <w:rFonts w:ascii="Times New Roman" w:hAnsi="Times New Roman" w:cs="Times New Roman"/>
          <w:sz w:val="24"/>
          <w:szCs w:val="24"/>
        </w:rPr>
        <w:t>FAMILIES (at the top of the page)</w:t>
      </w:r>
      <w:r>
        <w:rPr>
          <w:rFonts w:ascii="Times New Roman" w:hAnsi="Times New Roman" w:cs="Times New Roman"/>
          <w:sz w:val="24"/>
          <w:szCs w:val="24"/>
        </w:rPr>
        <w:t xml:space="preserve"> and by clicking the PSR tab.</w:t>
      </w:r>
    </w:p>
    <w:p w14:paraId="669E6B44" w14:textId="77777777" w:rsidR="002D27E5" w:rsidRPr="0047579B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47579B">
        <w:rPr>
          <w:rFonts w:ascii="Times New Roman" w:hAnsi="Times New Roman" w:cs="Times New Roman"/>
          <w:sz w:val="24"/>
          <w:szCs w:val="24"/>
        </w:rPr>
        <w:t xml:space="preserve">Registration forms and </w:t>
      </w:r>
      <w:r>
        <w:rPr>
          <w:rFonts w:ascii="Times New Roman" w:hAnsi="Times New Roman" w:cs="Times New Roman"/>
          <w:sz w:val="24"/>
          <w:szCs w:val="24"/>
        </w:rPr>
        <w:t xml:space="preserve">tuition </w:t>
      </w:r>
      <w:r w:rsidRPr="0047579B">
        <w:rPr>
          <w:rFonts w:ascii="Times New Roman" w:hAnsi="Times New Roman" w:cs="Times New Roman"/>
          <w:sz w:val="24"/>
          <w:szCs w:val="24"/>
        </w:rPr>
        <w:t>payment can be dropped off at the Parish Office or put in the Sunday collection, marked to the attention of PSR.</w:t>
      </w:r>
    </w:p>
    <w:p w14:paraId="66861093" w14:textId="77777777"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47579B">
        <w:rPr>
          <w:rFonts w:ascii="Times New Roman" w:hAnsi="Times New Roman" w:cs="Times New Roman"/>
          <w:sz w:val="24"/>
          <w:szCs w:val="24"/>
        </w:rPr>
        <w:t>Classes will begin in September.</w:t>
      </w:r>
    </w:p>
    <w:p w14:paraId="4036B9C9" w14:textId="77777777"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 w:rsidRPr="00935BFC">
        <w:rPr>
          <w:rFonts w:ascii="Times New Roman" w:hAnsi="Times New Roman" w:cs="Times New Roman"/>
          <w:sz w:val="24"/>
          <w:szCs w:val="24"/>
        </w:rPr>
        <w:t xml:space="preserve">For any questions or additional information, you can contact </w:t>
      </w:r>
      <w:r>
        <w:rPr>
          <w:rFonts w:ascii="Times New Roman" w:hAnsi="Times New Roman" w:cs="Times New Roman"/>
          <w:sz w:val="24"/>
          <w:szCs w:val="24"/>
        </w:rPr>
        <w:t>me</w:t>
      </w:r>
      <w:r w:rsidRPr="00935BFC">
        <w:rPr>
          <w:rFonts w:ascii="Times New Roman" w:hAnsi="Times New Roman" w:cs="Times New Roman"/>
          <w:sz w:val="24"/>
          <w:szCs w:val="24"/>
        </w:rPr>
        <w:t xml:space="preserve"> at the Parish Office at 216-226-7577 or through email at </w:t>
      </w:r>
      <w:hyperlink r:id="rId10" w:history="1">
        <w:r w:rsidRPr="00EC4EAC">
          <w:rPr>
            <w:rStyle w:val="Hyperlink"/>
            <w:rFonts w:ascii="Times New Roman" w:hAnsi="Times New Roman" w:cs="Times New Roman"/>
            <w:sz w:val="24"/>
            <w:szCs w:val="24"/>
          </w:rPr>
          <w:t>jpuckettpsr@stmarkcleveland.com</w:t>
        </w:r>
      </w:hyperlink>
      <w:r w:rsidRPr="00935BFC">
        <w:rPr>
          <w:rFonts w:ascii="Times New Roman" w:hAnsi="Times New Roman" w:cs="Times New Roman"/>
          <w:sz w:val="24"/>
          <w:szCs w:val="24"/>
        </w:rPr>
        <w:t>.</w:t>
      </w:r>
    </w:p>
    <w:p w14:paraId="0E821A75" w14:textId="77777777"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</w:p>
    <w:p w14:paraId="303DA417" w14:textId="77777777" w:rsidR="002D27E5" w:rsidRDefault="002D27E5" w:rsidP="002D27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47CCD8ED" w14:textId="77777777" w:rsidR="002D27E5" w:rsidRDefault="002D27E5" w:rsidP="002D27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Jeannette Puckett</w:t>
      </w:r>
    </w:p>
    <w:p w14:paraId="18AADC62" w14:textId="77777777" w:rsidR="002D27E5" w:rsidRPr="00CE180C" w:rsidRDefault="002D27E5" w:rsidP="002D27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Parish School of Religion Director</w:t>
      </w:r>
    </w:p>
    <w:p w14:paraId="6DD55EBC" w14:textId="77777777" w:rsidR="002D27E5" w:rsidRPr="002D27E5" w:rsidRDefault="002D27E5" w:rsidP="002D27E5">
      <w:pPr>
        <w:pStyle w:val="Standard"/>
        <w:spacing w:after="202"/>
        <w:rPr>
          <w:rFonts w:ascii="Times New Roman" w:hAnsi="Times New Roman" w:cs="Times New Roman"/>
        </w:rPr>
      </w:pPr>
    </w:p>
    <w:p w14:paraId="2DA048E9" w14:textId="77777777" w:rsidR="002D27E5" w:rsidRPr="00887F55" w:rsidRDefault="002D27E5" w:rsidP="002D27E5">
      <w:pPr>
        <w:pStyle w:val="Standard"/>
        <w:spacing w:after="202"/>
        <w:ind w:left="5040"/>
        <w:rPr>
          <w:rFonts w:ascii="Georgia Pro" w:hAnsi="Georgia Pro"/>
          <w:sz w:val="22"/>
          <w:szCs w:val="22"/>
        </w:rPr>
      </w:pPr>
      <w:r w:rsidRPr="00887F55">
        <w:rPr>
          <w:rFonts w:ascii="Georgia Pro" w:hAnsi="Georgia Pro"/>
          <w:sz w:val="22"/>
          <w:szCs w:val="22"/>
        </w:rPr>
        <w:t xml:space="preserve"> </w:t>
      </w:r>
    </w:p>
    <w:p w14:paraId="7919DACC" w14:textId="77777777" w:rsidR="002E5344" w:rsidRPr="00887F55" w:rsidRDefault="002E5344">
      <w:pPr>
        <w:pStyle w:val="Standard"/>
        <w:spacing w:after="202"/>
        <w:ind w:left="5040"/>
        <w:rPr>
          <w:rFonts w:ascii="Georgia Pro" w:hAnsi="Georgia Pro"/>
          <w:sz w:val="22"/>
          <w:szCs w:val="22"/>
        </w:rPr>
      </w:pPr>
    </w:p>
    <w:sectPr w:rsidR="002E5344" w:rsidRPr="00887F55">
      <w:pgSz w:w="12240" w:h="15840"/>
      <w:pgMar w:top="2520" w:right="1800" w:bottom="108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DF91E" w14:textId="77777777" w:rsidR="000749E4" w:rsidRDefault="000749E4">
      <w:r>
        <w:separator/>
      </w:r>
    </w:p>
  </w:endnote>
  <w:endnote w:type="continuationSeparator" w:id="0">
    <w:p w14:paraId="5ABF52BA" w14:textId="77777777" w:rsidR="000749E4" w:rsidRDefault="000749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WenQuanYi Zen Hei">
    <w:charset w:val="00"/>
    <w:family w:val="auto"/>
    <w:pitch w:val="variable"/>
  </w:font>
  <w:font w:name="DejaVu Sans">
    <w:altName w:val="Arial"/>
    <w:charset w:val="00"/>
    <w:family w:val="swiss"/>
    <w:pitch w:val="variable"/>
    <w:sig w:usb0="E7002EFF" w:usb1="D200FDFF" w:usb2="0A24602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F2C959-F61A-411E-ACF7-7FE70708AEFE}"/>
    <w:embedBold r:id="rId2" w:fontKey="{97647819-56DC-4D75-99C9-0796ABEE11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Georgia Pro">
    <w:altName w:val="Georgia"/>
    <w:charset w:val="00"/>
    <w:family w:val="roman"/>
    <w:pitch w:val="variable"/>
    <w:sig w:usb0="800002AF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1EE7EE0-3544-4CB0-8E76-D151FC7FBE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DB451" w14:textId="77777777" w:rsidR="000749E4" w:rsidRDefault="000749E4">
      <w:r>
        <w:rPr>
          <w:color w:val="000000"/>
        </w:rPr>
        <w:separator/>
      </w:r>
    </w:p>
  </w:footnote>
  <w:footnote w:type="continuationSeparator" w:id="0">
    <w:p w14:paraId="04E347C5" w14:textId="77777777" w:rsidR="000749E4" w:rsidRDefault="000749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7E5"/>
    <w:rsid w:val="0003680A"/>
    <w:rsid w:val="000749E4"/>
    <w:rsid w:val="00196F0B"/>
    <w:rsid w:val="00262B1A"/>
    <w:rsid w:val="002730E3"/>
    <w:rsid w:val="002D27E5"/>
    <w:rsid w:val="002E5344"/>
    <w:rsid w:val="003E1C0D"/>
    <w:rsid w:val="003F4182"/>
    <w:rsid w:val="00527EFF"/>
    <w:rsid w:val="00593A67"/>
    <w:rsid w:val="006F4C60"/>
    <w:rsid w:val="00743A87"/>
    <w:rsid w:val="007F0FB4"/>
    <w:rsid w:val="00887F55"/>
    <w:rsid w:val="00A748A6"/>
    <w:rsid w:val="00AD550F"/>
    <w:rsid w:val="00B06672"/>
    <w:rsid w:val="00B21DCF"/>
    <w:rsid w:val="00C17847"/>
    <w:rsid w:val="00D135FD"/>
    <w:rsid w:val="00E17DE1"/>
    <w:rsid w:val="00E36841"/>
    <w:rsid w:val="00E669B1"/>
    <w:rsid w:val="00EB066B"/>
    <w:rsid w:val="00EE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5B737"/>
  <w15:docId w15:val="{0DE8D2F2-47EA-4D51-A866-81570AEEC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Zen Hei" w:hAnsi="Liberation Serif" w:cs="DejaVu Sans"/>
        <w:kern w:val="3"/>
        <w:sz w:val="24"/>
        <w:szCs w:val="24"/>
        <w:lang w:val="en-US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7E5"/>
    <w:pPr>
      <w:widowControl/>
      <w:suppressAutoHyphens w:val="0"/>
      <w:autoSpaceDN/>
      <w:spacing w:after="160" w:line="259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yperlink">
    <w:name w:val="Hyperlink"/>
    <w:basedOn w:val="DefaultParagraphFont"/>
    <w:uiPriority w:val="99"/>
    <w:unhideWhenUsed/>
    <w:rsid w:val="002D27E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jpuckettpsr@stmarkcleveland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tmarkcleveland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Letterhead%20and%20Logos\letterhead-paris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letterhead-parish</Template>
  <TotalTime>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default</vt:lpstr>
    </vt:vector>
  </TitlesOfParts>
  <Company>G&amp;G Inc.;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Jeannette Puckett</dc:creator>
  <cp:lastModifiedBy>Jeannette Puckett</cp:lastModifiedBy>
  <cp:revision>3</cp:revision>
  <dcterms:created xsi:type="dcterms:W3CDTF">2025-03-31T19:03:00Z</dcterms:created>
  <dcterms:modified xsi:type="dcterms:W3CDTF">2025-03-31T19:05:00Z</dcterms:modified>
</cp:coreProperties>
</file>